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D5F" w:rsidRDefault="00311D5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Памятка</w:t>
      </w:r>
    </w:p>
    <w:p w:rsidR="00311D5F" w:rsidRDefault="00311D5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для слушателей по работе с системой  </w:t>
      </w:r>
    </w:p>
    <w:p w:rsidR="00311D5F" w:rsidRDefault="00311D5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при очно-заочном обучении на курсах ГО Ейского района</w:t>
      </w:r>
    </w:p>
    <w:p w:rsidR="00311D5F" w:rsidRDefault="00311D5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11D5F" w:rsidRDefault="00311D5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на курсах ГО Ейского района по очно-заочной форме, при проведении дистанционных занятий организованно на базе системы управления дистанционным обучением - LMS Moodle. </w:t>
      </w: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Moodle проектировалась в соответствии с педагогикой социального конструктивизма, которая включает совместную работу и активное обучение.</w:t>
      </w: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доступа к системе </w:t>
      </w:r>
      <w:r>
        <w:rPr>
          <w:rFonts w:ascii="Times New Roman" w:hAnsi="Times New Roman"/>
          <w:sz w:val="28"/>
          <w:szCs w:val="28"/>
          <w:lang w:val="en-US"/>
        </w:rPr>
        <w:t>Moodle</w:t>
      </w:r>
      <w:r>
        <w:rPr>
          <w:rFonts w:ascii="Times New Roman" w:hAnsi="Times New Roman"/>
          <w:sz w:val="28"/>
          <w:szCs w:val="28"/>
        </w:rPr>
        <w:t xml:space="preserve"> необходимо иметь Имя (</w:t>
      </w:r>
      <w:r>
        <w:rPr>
          <w:rFonts w:ascii="Times New Roman" w:hAnsi="Times New Roman"/>
          <w:sz w:val="28"/>
          <w:szCs w:val="28"/>
          <w:lang w:val="en-US"/>
        </w:rPr>
        <w:t>Login</w:t>
      </w:r>
      <w:r>
        <w:rPr>
          <w:rFonts w:ascii="Times New Roman" w:hAnsi="Times New Roman"/>
          <w:sz w:val="28"/>
          <w:szCs w:val="28"/>
        </w:rPr>
        <w:t>)  и пароль (password). Для получения имени и пароля необходимо зарегистрироваться на курсах ГО Ейского района. Регистрация осуществляется путем отправки электронного письма  на адрес курсов ГО.</w:t>
      </w: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Письмо отправляется по электронному адресу </w:t>
      </w:r>
      <w:hyperlink r:id="rId6" w:history="1">
        <w:r>
          <w:rPr>
            <w:rStyle w:val="Hyperlink"/>
            <w:rFonts w:ascii="Times New Roman" w:hAnsi="Times New Roman"/>
            <w:sz w:val="28"/>
            <w:szCs w:val="28"/>
            <w:lang w:val="en-US"/>
          </w:rPr>
          <w:t>go</w:t>
        </w:r>
        <w:r>
          <w:rPr>
            <w:rStyle w:val="Hyperlink"/>
            <w:rFonts w:ascii="Times New Roman" w:hAnsi="Times New Roman"/>
            <w:sz w:val="28"/>
            <w:szCs w:val="28"/>
          </w:rPr>
          <w:t>45910@</w:t>
        </w:r>
        <w:r>
          <w:rPr>
            <w:rStyle w:val="Hyperlink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Hyperlink"/>
            <w:rFonts w:ascii="Times New Roman" w:hAnsi="Times New Roman"/>
            <w:sz w:val="28"/>
            <w:szCs w:val="28"/>
          </w:rPr>
          <w:t>.</w:t>
        </w:r>
        <w:r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. В теме письма указывается «Регистрация на курсах ГО». В содержании письма указывается «Фамилия и инициалы».</w:t>
      </w:r>
    </w:p>
    <w:p w:rsidR="00311D5F" w:rsidRDefault="00311D5F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Автофигуры 2" o:spid="_x0000_s1026" type="#_x0000_t32" style="position:absolute;margin-left:-7.5pt;margin-top:59.7pt;width:79.6pt;height:21.5pt;z-index:251651072" o:gfxdata="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FgAAAGRycy9QSwECFAAUAAAACACHTuJAS78Qf9sAAAALAQAADwAAAAAAAAABACAAAAA4AAAAZHJz&#10;L2Rvd25yZXYueG1sUEsBAhQAFAAAAAgAh07iQHFZv9nrAQAApgMAAA4AAAAAAAAAAQAgAAAAQAEA&#10;AGRycy9lMm9Eb2MueG1sUEsFBgAAAAAGAAYAWQEAAJ0FAAAAAA==&#10;">
            <v:stroke endarrow="block"/>
          </v:shape>
        </w:pict>
      </w:r>
      <w:r>
        <w:rPr>
          <w:noProof/>
        </w:rPr>
        <w:pict>
          <v:shape id="Автофигуры 3" o:spid="_x0000_s1027" type="#_x0000_t32" style="position:absolute;margin-left:-9pt;margin-top:27.8pt;width:95.65pt;height:31.9pt;z-index:251653120" o:gfxdata="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FgAAAGRycy9QSwECFAAUAAAACACHTuJA0650a9wAAAAKAQAADwAAAAAAAAABACAAAAA4AAAA&#10;ZHJzL2Rvd25yZXYueG1sUEsBAhQAFAAAAAgAh07iQJ5DHmHtAQAApgMAAA4AAAAAAAAAAQAgAAAA&#10;QQEAAGRycy9lMm9Eb2MueG1sUEsFBgAAAAAGAAYAWQEAAKAFAAAAAA==&#10;">
            <v:stroke endarrow="block"/>
          </v:shape>
        </w:pict>
      </w:r>
      <w:r>
        <w:rPr>
          <w:noProof/>
        </w:rPr>
        <w:pict>
          <v:shape id="Автофигуры 4" o:spid="_x0000_s1028" type="#_x0000_t32" style="position:absolute;margin-left:-1.95pt;margin-top:128.95pt;width:38.75pt;height:9.7pt;z-index:251652096" o:gfxdata="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BYA&#10;AABkcnMvUEsBAhQAFAAAAAgAh07iQJctxXvZAAAACQEAAA8AAAAAAAAAAQAgAAAAOAAAAGRycy9k&#10;b3ducmV2LnhtbFBLAQIUABQAAAAIAIdO4kDId2K76wEAAKUDAAAOAAAAAAAAAAEAIAAAAD4BAABk&#10;cnMvZTJvRG9jLnhtbFBLBQYAAAAABgAGAFkBAACbBQAAAAA=&#10;">
            <v:stroke endarrow="block"/>
          </v:shape>
        </w:pict>
      </w:r>
      <w:r w:rsidRPr="006E2740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 1" o:spid="_x0000_i1025" type="#_x0000_t75" style="width:465.75pt;height:189.75pt;visibility:visible">
            <v:imagedata r:id="rId7" o:title=""/>
          </v:shape>
        </w:pict>
      </w:r>
    </w:p>
    <w:p w:rsidR="00311D5F" w:rsidRDefault="00311D5F">
      <w:pPr>
        <w:spacing w:after="0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ответном электронном письме, которое будет направлено в Ваш адрес, вы получите Имя и пароль для доступа к СДО </w:t>
      </w:r>
      <w:r>
        <w:rPr>
          <w:rFonts w:ascii="Times New Roman" w:hAnsi="Times New Roman"/>
          <w:sz w:val="28"/>
          <w:szCs w:val="28"/>
          <w:lang w:val="en-US"/>
        </w:rPr>
        <w:t>Moodle</w:t>
      </w:r>
      <w:r>
        <w:rPr>
          <w:rFonts w:ascii="Times New Roman" w:hAnsi="Times New Roman"/>
          <w:sz w:val="28"/>
          <w:szCs w:val="28"/>
        </w:rPr>
        <w:t xml:space="preserve">, к примеру:  Имя-makarchuk , пароль - </w:t>
      </w:r>
      <w:r>
        <w:rPr>
          <w:sz w:val="28"/>
          <w:szCs w:val="28"/>
          <w:lang w:val="en-US"/>
        </w:rPr>
        <w:t>Eko</w:t>
      </w:r>
      <w:r>
        <w:rPr>
          <w:sz w:val="28"/>
          <w:szCs w:val="28"/>
        </w:rPr>
        <w:t>333</w:t>
      </w:r>
      <w:r>
        <w:rPr>
          <w:sz w:val="28"/>
          <w:szCs w:val="28"/>
          <w:lang w:val="en-US"/>
        </w:rPr>
        <w:t>go</w:t>
      </w:r>
      <w:r>
        <w:rPr>
          <w:sz w:val="28"/>
          <w:szCs w:val="28"/>
        </w:rPr>
        <w:t>*.</w:t>
      </w: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Получив Имя и пароль перейдите на сайт Службы спасения Ейского района. Для этого в поисковой строке  Вашего интернет браузера наберите  адрес: ейск-спас.рф (русскими буквами) или Служба спасения Ейского района.</w:t>
      </w: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0;margin-top:-27pt;width:477pt;height:227.65pt;z-index:251648000">
            <v:imagedata r:id="rId8" o:title="" cropbottom="21571f" cropleft="5057f" cropright="8640f"/>
          </v:shape>
        </w:pict>
      </w: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Автофигуры 5" o:spid="_x0000_s1030" type="#_x0000_t32" style="position:absolute;left:0;text-align:left;margin-left:-9pt;margin-top:5.9pt;width:44.35pt;height:60.9pt;z-index:251654144" o:gfxdata="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BYAAABkcnMvUEsBAhQAFAAAAAgAh07iQJiuowrbAAAACgEAAA8AAAAAAAAAAQAgAAAAOAAAAGRy&#10;cy9kb3ducmV2LnhtbFBLAQIUABQAAAAIAIdO4kCzq4GB7AEAAKUDAAAOAAAAAAAAAAEAIAAAAEAB&#10;AABkcnMvZTJvRG9jLnhtbFBLBQYAAAAABgAGAFkBAACeBQAAAAA=&#10;">
            <v:stroke endarrow="block"/>
          </v:shape>
        </w:pict>
      </w: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pStyle w:val="Heading3"/>
        <w:spacing w:before="254" w:beforeAutospacing="0" w:after="254" w:afterAutospacing="0"/>
        <w:jc w:val="both"/>
        <w:rPr>
          <w:b w:val="0"/>
          <w:bCs w:val="0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135pt;margin-top:48.35pt;width:224.4pt;height:468pt;z-index:251657216">
            <v:imagedata r:id="rId9" o:title="" cropbottom="18680f" cropleft="7628f" cropright="45264f"/>
          </v:shape>
        </w:pict>
      </w:r>
      <w:r>
        <w:rPr>
          <w:b w:val="0"/>
          <w:bCs w:val="0"/>
          <w:sz w:val="28"/>
          <w:szCs w:val="28"/>
        </w:rPr>
        <w:t>На сайте, в левой колонке выберите раздел  «Сведения об организации осуществляющей обучение».</w:t>
      </w:r>
    </w:p>
    <w:p w:rsidR="00311D5F" w:rsidRDefault="00311D5F" w:rsidP="002024E1"/>
    <w:p w:rsidR="00311D5F" w:rsidRPr="002024E1" w:rsidRDefault="00311D5F" w:rsidP="002024E1">
      <w:r>
        <w:rPr>
          <w:noProof/>
        </w:rPr>
        <w:pict>
          <v:shape id="_x0000_s1032" type="#_x0000_t32" style="position:absolute;margin-left:99pt;margin-top:100.3pt;width:44.35pt;height:60.9pt;z-index:251658240" o:gfxdata="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BYAAABkcnMvUEsBAhQAFAAAAAgAh07iQJiuowrbAAAACgEAAA8AAAAAAAAAAQAgAAAAOAAAAGRy&#10;cy9kb3ducmV2LnhtbFBLAQIUABQAAAAIAIdO4kCzq4GB7AEAAKUDAAAOAAAAAAAAAAEAIAAAAEAB&#10;AABkcnMvZTJvRG9jLnhtbFBLBQYAAAAABgAGAFkBAACeBQAAAAA=&#10;">
            <v:stroke endarrow="block"/>
          </v:shape>
        </w:pict>
      </w:r>
    </w:p>
    <w:p w:rsidR="00311D5F" w:rsidRDefault="00311D5F">
      <w:pPr>
        <w:pStyle w:val="Heading3"/>
        <w:spacing w:before="254" w:beforeAutospacing="0" w:after="254" w:afterAutospacing="0"/>
        <w:jc w:val="center"/>
        <w:rPr>
          <w:b w:val="0"/>
          <w:bCs w:val="0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разделе нажмите интерактивную кнопку «Очно-заочное обучение».</w:t>
      </w:r>
    </w:p>
    <w:p w:rsidR="00311D5F" w:rsidRPr="001F1CB9" w:rsidRDefault="00311D5F" w:rsidP="002024E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0;margin-top:0;width:468pt;height:380.5pt;z-index:251659264">
            <v:imagedata r:id="rId10" o:title="" cropbottom="9362f" cropleft="7586f" cropright="19071f"/>
          </v:shape>
        </w:pict>
      </w: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Автофигуры 6" o:spid="_x0000_s1034" type="#_x0000_t32" style="position:absolute;left:0;text-align:left;margin-left:-36pt;margin-top:-.25pt;width:77.95pt;height:64.35pt;z-index:251660288" o:gfxdata="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BYA&#10;AABkcnMvUEsBAhQAFAAAAAgAh07iQLoTXjzbAAAACwEAAA8AAAAAAAAAAQAgAAAAOAAAAGRycy9k&#10;b3ducmV2LnhtbFBLAQIUABQAAAAIAIdO4kC0GKL/6QEAAKUDAAAOAAAAAAAAAAEAIAAAAEABAABk&#10;cnMvZTJvRG9jLnhtbFBLBQYAAAAABgAGAFkBAACbBQAAAAA=&#10;">
            <v:stroke endarrow="block"/>
          </v:shape>
        </w:pict>
      </w: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 id="_x0000_s1035" type="#_x0000_t75" style="position:absolute;left:0;text-align:left;margin-left:0;margin-top:33.2pt;width:466.5pt;height:243pt;z-index:251662336">
            <v:imagedata r:id="rId11" o:title="" cropbottom="4868f"/>
          </v:shape>
        </w:pict>
      </w:r>
      <w:r>
        <w:rPr>
          <w:rFonts w:ascii="Times New Roman" w:hAnsi="Times New Roman"/>
          <w:sz w:val="28"/>
          <w:szCs w:val="28"/>
        </w:rPr>
        <w:t>Нажав на кнопку «Очно-заочное обучение» вы попадаете на платформу курсов.</w:t>
      </w: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6" type="#_x0000_t32" style="position:absolute;left:0;text-align:left;margin-left:-18pt;margin-top:4.15pt;width:29.1pt;height:11.75pt;z-index:251667456" o:gfxdata="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BYA&#10;AABkcnMvUEsBAhQAFAAAAAgAh07iQIwzHPrZAAAACQEAAA8AAAAAAAAAAQAgAAAAOAAAAGRycy9k&#10;b3ducmV2LnhtbFBLAQIUABQAAAAIAIdO4kBax2Wr6wEAAKYDAAAOAAAAAAAAAAEAIAAAAD4BAABk&#10;cnMvZTJvRG9jLnhtbFBLBQYAAAAABgAGAFkBAACbBQAAAAA=&#10;">
            <v:stroke endarrow="block"/>
          </v:shape>
        </w:pict>
      </w: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7" type="#_x0000_t32" style="position:absolute;left:0;text-align:left;margin-left:-18pt;margin-top:11.6pt;width:29.1pt;height:11.75pt;z-index:251666432" o:gfxdata="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BYA&#10;AABkcnMvUEsBAhQAFAAAAAgAh07iQIwzHPrZAAAACQEAAA8AAAAAAAAAAQAgAAAAOAAAAGRycy9k&#10;b3ducmV2LnhtbFBLAQIUABQAAAAIAIdO4kBax2Wr6wEAAKYDAAAOAAAAAAAAAAEAIAAAAD4BAABk&#10;cnMvZTJvRG9jLnhtbFBLBQYAAAAABgAGAFkBAACbBQAAAAA=&#10;">
            <v:stroke endarrow="block"/>
          </v:shape>
        </w:pict>
      </w: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D5F" w:rsidRDefault="00311D5F" w:rsidP="002024E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8" type="#_x0000_t32" style="position:absolute;left:0;text-align:left;margin-left:-18pt;margin-top:10.05pt;width:29.1pt;height:11.75pt;z-index:251665408" o:gfxdata="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BYA&#10;AABkcnMvUEsBAhQAFAAAAAgAh07iQIwzHPrZAAAACQEAAA8AAAAAAAAAAQAgAAAAOAAAAGRycy9k&#10;b3ducmV2LnhtbFBLAQIUABQAAAAIAIdO4kBax2Wr6wEAAKYDAAAOAAAAAAAAAAEAIAAAAD4BAABk&#10;cnMvZTJvRG9jLnhtbFBLBQYAAAAABgAGAFkBAACbBQAAAAA=&#10;">
            <v:stroke endarrow="block"/>
          </v:shape>
        </w:pict>
      </w:r>
    </w:p>
    <w:p w:rsidR="00311D5F" w:rsidRDefault="00311D5F">
      <w:pPr>
        <w:spacing w:after="0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9" type="#_x0000_t32" style="position:absolute;margin-left:-18pt;margin-top:8.5pt;width:29.1pt;height:11.75pt;z-index:251664384" o:gfxdata="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BYA&#10;AABkcnMvUEsBAhQAFAAAAAgAh07iQIwzHPrZAAAACQEAAA8AAAAAAAAAAQAgAAAAOAAAAGRycy9k&#10;b3ducmV2LnhtbFBLAQIUABQAAAAIAIdO4kBax2Wr6wEAAKYDAAAOAAAAAAAAAAEAIAAAAD4BAABk&#10;cnMvZTJvRG9jLnhtbFBLBQYAAAAABgAGAFkBAACbBQAAAAA=&#10;">
            <v:stroke endarrow="block"/>
          </v:shape>
        </w:pict>
      </w:r>
    </w:p>
    <w:p w:rsidR="00311D5F" w:rsidRDefault="00311D5F">
      <w:pPr>
        <w:spacing w:after="0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Автофигуры 9" o:spid="_x0000_s1040" type="#_x0000_t32" style="position:absolute;margin-left:-51.15pt;margin-top:266.5pt;width:65.8pt;height:0;z-index:251661312" o:gfxdata="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K9M+M2AAAAAsBAAAPAAAAAAAAAAEAIAAAADgAAABkcnMvZG93bnJl&#10;di54bWxQSwECFAAUAAAACACHTuJA3DqAx+cBAAChAwAADgAAAAAAAAABACAAAAA9AQAAZHJzL2Uy&#10;b0RvYy54bWxQSwUGAAAAAAYABgBZAQAAlgUAAAAA&#10;">
            <v:stroke endarrow="block"/>
          </v:shape>
        </w:pict>
      </w:r>
      <w:r>
        <w:rPr>
          <w:noProof/>
        </w:rPr>
        <w:pict>
          <v:shape id="Автофигуры 10" o:spid="_x0000_s1041" type="#_x0000_t32" style="position:absolute;margin-left:-27pt;margin-top:100.55pt;width:34.65pt;height:9pt;z-index:251663360" o:gfxdata="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DyUx5PZAAAACwEAAA8AAAAAAAAAAQAgAAAA&#10;OAAAAGRycy9kb3ducmV2LnhtbFBLAQIUABQAAAAIAIdO4kDMoBLQ9AEAALIDAAAOAAAAAAAAAAEA&#10;IAAAAD4BAABkcnMvZTJvRG9jLnhtbFBLBQYAAAAABgAGAFkBAACkBQAAAAA=&#10;">
            <v:stroke endarrow="block"/>
          </v:shape>
        </w:pict>
      </w:r>
      <w:r>
        <w:rPr>
          <w:rFonts w:ascii="Times New Roman" w:hAnsi="Times New Roman"/>
          <w:sz w:val="28"/>
          <w:szCs w:val="28"/>
        </w:rPr>
        <w:t>Выбрав необходимый Вам курс, перейдите на раздел  идентификации.</w:t>
      </w:r>
    </w:p>
    <w:p w:rsidR="00311D5F" w:rsidRDefault="00311D5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Автофигуры 12" o:spid="_x0000_s1042" type="#_x0000_t32" style="position:absolute;left:0;text-align:left;margin-left:9pt;margin-top:62.5pt;width:74.1pt;height:29.75pt;z-index:251656192" o:gfxdata="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BYAAABk&#10;cnMvUEsBAhQAFAAAAAgAh07iQELoK6/XAAAACgEAAA8AAAAAAAAAAQAgAAAAOAAAAGRycy9kb3du&#10;cmV2LnhtbFBLAQIUABQAAAAIAIdO4kCDbbG26gEAAKcDAAAOAAAAAAAAAAEAIAAAADwBAABkcnMv&#10;ZTJvRG9jLnhtbFBLBQYAAAAABgAGAFkBAACYBQAAAAA=&#10;">
            <v:stroke endarrow="block"/>
          </v:shape>
        </w:pict>
      </w:r>
      <w:r>
        <w:rPr>
          <w:noProof/>
        </w:rPr>
        <w:pict>
          <v:shape id="Автофигуры 13" o:spid="_x0000_s1043" type="#_x0000_t32" style="position:absolute;left:0;text-align:left;margin-left:9pt;margin-top:35.5pt;width:74.1pt;height:29.75pt;z-index:251655168" o:gfxdata="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BYA&#10;AABkcnMvUEsBAhQAFAAAAAgAh07iQIwzHPrZAAAACQEAAA8AAAAAAAAAAQAgAAAAOAAAAGRycy9k&#10;b3ducmV2LnhtbFBLAQIUABQAAAAIAIdO4kBax2Wr6wEAAKYDAAAOAAAAAAAAAAEAIAAAAD4BAABk&#10;cnMvZTJvRG9jLnhtbFBLBQYAAAAABgAGAFkBAACbBQAAAAA=&#10;">
            <v:stroke endarrow="block"/>
          </v:shape>
        </w:pict>
      </w:r>
      <w:r w:rsidRPr="006E2740">
        <w:rPr>
          <w:rFonts w:ascii="Times New Roman" w:hAnsi="Times New Roman"/>
          <w:noProof/>
          <w:sz w:val="28"/>
          <w:szCs w:val="28"/>
        </w:rPr>
        <w:pict>
          <v:shape id="Изображение 6" o:spid="_x0000_i1026" type="#_x0000_t75" style="width:426.75pt;height:174pt;visibility:visible">
            <v:imagedata r:id="rId12" o:title=""/>
          </v:shape>
        </w:pict>
      </w: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этом разделе  необходимо ввести, высланные Вам, Имя и пароль                    (с целью недопущения ошибок при вводе Вы можете скопировать полученные адрес и пароль из электронной почты) </w:t>
      </w: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введения имени и пароля нажмите на кнопку «Вход»</w:t>
      </w:r>
    </w:p>
    <w:p w:rsidR="00311D5F" w:rsidRDefault="00311D5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Автофигуры 14" o:spid="_x0000_s1044" type="#_x0000_t32" style="position:absolute;left:0;text-align:left;margin-left:0;margin-top:121.8pt;width:90.6pt;height:22pt;z-index:251649024" o:gfxdata="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FgAAAGRycy9QSwECFAAUAAAACACHTuJAaXsBgNgAAAAIAQAADwAAAAAAAAABACAAAAA4AAAAZHJz&#10;L2Rvd25yZXYueG1sUEsBAhQAFAAAAAgAh07iQK5toGLuAQAApwMAAA4AAAAAAAAAAQAgAAAAPQEA&#10;AGRycy9lMm9Eb2MueG1sUEsFBgAAAAAGAAYAWQEAAJ0FAAAAAA==&#10;">
            <v:stroke endarrow="block"/>
          </v:shape>
        </w:pict>
      </w:r>
      <w:r w:rsidRPr="006E2740">
        <w:rPr>
          <w:rFonts w:ascii="Times New Roman" w:hAnsi="Times New Roman"/>
          <w:noProof/>
          <w:sz w:val="28"/>
          <w:szCs w:val="28"/>
        </w:rPr>
        <w:pict>
          <v:shape id="Изображение 7" o:spid="_x0000_i1027" type="#_x0000_t75" style="width:426.75pt;height:174pt;visibility:visible">
            <v:imagedata r:id="rId12" o:title=""/>
          </v:shape>
        </w:pict>
      </w: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Если все параметры введены, верно вы попадете на выбранный вами курс обучения. К примеру</w:t>
      </w:r>
      <w:r>
        <w:rPr>
          <w:rFonts w:ascii="Times New Roman" w:hAnsi="Times New Roman"/>
          <w:sz w:val="28"/>
          <w:szCs w:val="28"/>
          <w:lang w:val="en-US"/>
        </w:rPr>
        <w:t>:</w:t>
      </w:r>
    </w:p>
    <w:p w:rsidR="00311D5F" w:rsidRDefault="00311D5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E2740">
        <w:rPr>
          <w:rFonts w:ascii="Times New Roman" w:hAnsi="Times New Roman"/>
          <w:noProof/>
          <w:sz w:val="28"/>
          <w:szCs w:val="28"/>
        </w:rPr>
        <w:pict>
          <v:shape id="Изображение 8" o:spid="_x0000_i1028" type="#_x0000_t75" style="width:6in;height:230.25pt;visibility:visible">
            <v:imagedata r:id="rId13" o:title=""/>
          </v:shape>
        </w:pict>
      </w: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Вы можете ознакомиться с содержанием учебного материала или скачать материал. К примеру, для того, чтобы скачать или ознакомиться с «Модулем 2. Тема 2.1», необходимо нажать кнопу соответствующего файла.</w:t>
      </w:r>
    </w:p>
    <w:p w:rsidR="00311D5F" w:rsidRDefault="00311D5F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shape id="Автофигуры 15" o:spid="_x0000_s1045" type="#_x0000_t32" style="position:absolute;left:0;text-align:left;margin-left:0;margin-top:132.95pt;width:133.7pt;height:78.7pt;z-index:251650048" o:gfxdata="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BYA&#10;AABkcnMvUEsBAhQAFAAAAAgAh07iQKkvNpvZAAAACAEAAA8AAAAAAAAAAQAgAAAAOAAAAGRycy9k&#10;b3ducmV2LnhtbFBLAQIUABQAAAAIAIdO4kAa17Ci6wEAAKcDAAAOAAAAAAAAAAEAIAAAAD4BAABk&#10;cnMvZTJvRG9jLnhtbFBLBQYAAAAABgAGAFkBAACbBQAAAAA=&#10;">
            <v:stroke endarrow="block"/>
          </v:shape>
        </w:pict>
      </w:r>
      <w:r w:rsidRPr="006E2740">
        <w:rPr>
          <w:rFonts w:ascii="Times New Roman" w:hAnsi="Times New Roman"/>
          <w:noProof/>
          <w:sz w:val="28"/>
          <w:szCs w:val="28"/>
        </w:rPr>
        <w:pict>
          <v:shape id="Изображение 9" o:spid="_x0000_i1029" type="#_x0000_t75" style="width:6in;height:310.5pt;visibility:visible">
            <v:imagedata r:id="rId13" o:title=""/>
          </v:shape>
        </w:pict>
      </w: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целью самостоятельной подготовки Вы можете использовать любой размещенный в разделе материал, в том числе учебники, учебные пособия, методические рекомендации, законодательство РФ в области ГО и защиты от ЧС и др. Кроме того, в разделе размещены вопросы для самоконтроля по изучаемому курсу.</w:t>
      </w:r>
    </w:p>
    <w:p w:rsidR="00311D5F" w:rsidRDefault="00311D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всем возникшим у Вас вопросам, при необходимости консультации, обращайтесь к преподавателю курсов ГО по телефону 4-59-10.</w:t>
      </w:r>
    </w:p>
    <w:sectPr w:rsidR="00311D5F" w:rsidSect="00F44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D5F" w:rsidRDefault="00311D5F">
      <w:pPr>
        <w:spacing w:line="240" w:lineRule="auto"/>
      </w:pPr>
      <w:r>
        <w:separator/>
      </w:r>
    </w:p>
  </w:endnote>
  <w:endnote w:type="continuationSeparator" w:id="0">
    <w:p w:rsidR="00311D5F" w:rsidRDefault="00311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D5F" w:rsidRDefault="00311D5F">
      <w:pPr>
        <w:spacing w:line="240" w:lineRule="auto"/>
      </w:pPr>
      <w:r>
        <w:separator/>
      </w:r>
    </w:p>
  </w:footnote>
  <w:footnote w:type="continuationSeparator" w:id="0">
    <w:p w:rsidR="00311D5F" w:rsidRDefault="00311D5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7623"/>
    <w:rsid w:val="BDBF3D6F"/>
    <w:rsid w:val="FFCB0BA8"/>
    <w:rsid w:val="00005A7F"/>
    <w:rsid w:val="0004281F"/>
    <w:rsid w:val="00143DA4"/>
    <w:rsid w:val="001B0381"/>
    <w:rsid w:val="001C7517"/>
    <w:rsid w:val="001F1CB9"/>
    <w:rsid w:val="002024E1"/>
    <w:rsid w:val="002374FD"/>
    <w:rsid w:val="00311D5F"/>
    <w:rsid w:val="00382036"/>
    <w:rsid w:val="003A4990"/>
    <w:rsid w:val="00475448"/>
    <w:rsid w:val="00627623"/>
    <w:rsid w:val="00692A90"/>
    <w:rsid w:val="006B5E12"/>
    <w:rsid w:val="006D38AB"/>
    <w:rsid w:val="006E2740"/>
    <w:rsid w:val="00830532"/>
    <w:rsid w:val="008623B6"/>
    <w:rsid w:val="00896820"/>
    <w:rsid w:val="008A1501"/>
    <w:rsid w:val="008C1472"/>
    <w:rsid w:val="00A512F7"/>
    <w:rsid w:val="00AD10BD"/>
    <w:rsid w:val="00B10667"/>
    <w:rsid w:val="00C25C5F"/>
    <w:rsid w:val="00C842FC"/>
    <w:rsid w:val="00DA71AC"/>
    <w:rsid w:val="00E45148"/>
    <w:rsid w:val="00E813F1"/>
    <w:rsid w:val="00EA2D9E"/>
    <w:rsid w:val="00EB2192"/>
    <w:rsid w:val="00F44C40"/>
    <w:rsid w:val="00F85F00"/>
    <w:rsid w:val="00FA369F"/>
    <w:rsid w:val="00FC300B"/>
    <w:rsid w:val="00FE32DB"/>
    <w:rsid w:val="1D2F4E8E"/>
    <w:rsid w:val="6FEB0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C40"/>
    <w:pPr>
      <w:spacing w:after="200" w:line="276" w:lineRule="auto"/>
    </w:pPr>
  </w:style>
  <w:style w:type="paragraph" w:styleId="Heading3">
    <w:name w:val="heading 3"/>
    <w:basedOn w:val="Normal"/>
    <w:next w:val="Normal"/>
    <w:link w:val="Heading3Char"/>
    <w:uiPriority w:val="99"/>
    <w:qFormat/>
    <w:rsid w:val="00F44C40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F44C40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rsid w:val="00F44C4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44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4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o45910@mail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394</Words>
  <Characters>2249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Курсы</dc:creator>
  <cp:keywords/>
  <dc:description/>
  <cp:lastModifiedBy>Admin</cp:lastModifiedBy>
  <cp:revision>2</cp:revision>
  <cp:lastPrinted>2021-02-18T21:33:00Z</cp:lastPrinted>
  <dcterms:created xsi:type="dcterms:W3CDTF">2021-05-19T08:15:00Z</dcterms:created>
  <dcterms:modified xsi:type="dcterms:W3CDTF">2021-05-19T08:15:00Z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1049-11.1.0.9615</vt:lpwstr>
  </property>
</Properties>
</file>